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7FC" w:rsidRPr="006B321E" w:rsidRDefault="00B527FC" w:rsidP="00BF26CE">
      <w:pPr>
        <w:spacing w:line="240" w:lineRule="auto"/>
        <w:rPr>
          <w:rFonts w:ascii="Times New Roman" w:hAnsi="Times New Roman"/>
          <w:sz w:val="24"/>
          <w:szCs w:val="24"/>
        </w:rPr>
      </w:pPr>
      <w:r w:rsidRPr="006B321E">
        <w:rPr>
          <w:rFonts w:ascii="Times New Roman" w:hAnsi="Times New Roman"/>
          <w:sz w:val="24"/>
          <w:szCs w:val="24"/>
        </w:rPr>
        <w:t>Ферапонтова Инна Григорьевна за «6 -11»  апреля 2020г.</w:t>
      </w:r>
    </w:p>
    <w:p w:rsidR="00B527FC" w:rsidRPr="006B321E" w:rsidRDefault="00B527FC" w:rsidP="00BF26C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6B321E">
        <w:rPr>
          <w:rFonts w:ascii="Times New Roman" w:hAnsi="Times New Roman"/>
          <w:sz w:val="24"/>
          <w:szCs w:val="24"/>
        </w:rPr>
        <w:t>(Ф.И.О. преподавателя)</w:t>
      </w:r>
    </w:p>
    <w:p w:rsidR="00B527FC" w:rsidRPr="006B321E" w:rsidRDefault="00B527FC" w:rsidP="00BF26C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6B321E">
        <w:rPr>
          <w:rFonts w:ascii="Times New Roman" w:hAnsi="Times New Roman"/>
          <w:sz w:val="24"/>
          <w:szCs w:val="24"/>
        </w:rPr>
        <w:t>МБУДО «Детская музыкальная школа №13» Московского района г. Казани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2552"/>
        <w:gridCol w:w="3827"/>
        <w:gridCol w:w="3827"/>
        <w:gridCol w:w="3763"/>
      </w:tblGrid>
      <w:tr w:rsidR="00B527FC" w:rsidRPr="006B321E" w:rsidTr="006B321E">
        <w:trPr>
          <w:trHeight w:val="1430"/>
        </w:trPr>
        <w:tc>
          <w:tcPr>
            <w:tcW w:w="817" w:type="dxa"/>
          </w:tcPr>
          <w:p w:rsidR="00B527FC" w:rsidRPr="006B321E" w:rsidRDefault="00B527FC" w:rsidP="00F05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527FC" w:rsidRPr="006B321E" w:rsidRDefault="00B527FC" w:rsidP="00F05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52" w:type="dxa"/>
          </w:tcPr>
          <w:p w:rsidR="00B527FC" w:rsidRPr="006B321E" w:rsidRDefault="00B527FC" w:rsidP="00F05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3827" w:type="dxa"/>
          </w:tcPr>
          <w:p w:rsidR="00B527FC" w:rsidRPr="006B321E" w:rsidRDefault="00B527FC" w:rsidP="00F05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Группа/</w:t>
            </w:r>
          </w:p>
          <w:p w:rsidR="00B527FC" w:rsidRPr="006B321E" w:rsidRDefault="00B527FC" w:rsidP="00F05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ФИ уч-ся</w:t>
            </w:r>
          </w:p>
        </w:tc>
        <w:tc>
          <w:tcPr>
            <w:tcW w:w="3827" w:type="dxa"/>
          </w:tcPr>
          <w:p w:rsidR="00B527FC" w:rsidRPr="006B321E" w:rsidRDefault="00B527FC" w:rsidP="00F05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Дисциплина</w:t>
            </w:r>
          </w:p>
        </w:tc>
        <w:tc>
          <w:tcPr>
            <w:tcW w:w="3763" w:type="dxa"/>
          </w:tcPr>
          <w:p w:rsidR="00B527FC" w:rsidRPr="006B321E" w:rsidRDefault="00B527FC" w:rsidP="00F05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Форма проведения занятия (</w:t>
            </w:r>
            <w:r w:rsidRPr="006B321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B321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B321E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6B321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B321E">
              <w:rPr>
                <w:rFonts w:ascii="Times New Roman" w:hAnsi="Times New Roman"/>
                <w:sz w:val="24"/>
                <w:szCs w:val="24"/>
                <w:lang w:val="en-US"/>
              </w:rPr>
              <w:t>Classroom</w:t>
            </w:r>
            <w:r w:rsidRPr="006B321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B321E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B321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527FC" w:rsidRPr="006B321E" w:rsidTr="006B321E">
        <w:trPr>
          <w:trHeight w:val="245"/>
        </w:trPr>
        <w:tc>
          <w:tcPr>
            <w:tcW w:w="817" w:type="dxa"/>
          </w:tcPr>
          <w:p w:rsidR="00B527FC" w:rsidRPr="006B321E" w:rsidRDefault="00B527FC" w:rsidP="00F05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bottom"/>
          </w:tcPr>
          <w:p w:rsidR="00B527FC" w:rsidRPr="006B321E" w:rsidRDefault="00B527FC" w:rsidP="008E5C4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12.10-12.40,среда</w:t>
            </w:r>
          </w:p>
        </w:tc>
        <w:tc>
          <w:tcPr>
            <w:tcW w:w="3827" w:type="dxa"/>
          </w:tcPr>
          <w:p w:rsidR="00B527FC" w:rsidRPr="006B321E" w:rsidRDefault="00B527FC" w:rsidP="000E4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Биктагиров Арман</w:t>
            </w:r>
          </w:p>
        </w:tc>
        <w:tc>
          <w:tcPr>
            <w:tcW w:w="3827" w:type="dxa"/>
          </w:tcPr>
          <w:p w:rsidR="00B527FC" w:rsidRPr="006B321E" w:rsidRDefault="00B527FC" w:rsidP="000E4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Гитара,1</w:t>
            </w:r>
          </w:p>
        </w:tc>
        <w:tc>
          <w:tcPr>
            <w:tcW w:w="3763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527FC" w:rsidRPr="006B321E" w:rsidTr="006B321E">
        <w:tc>
          <w:tcPr>
            <w:tcW w:w="817" w:type="dxa"/>
          </w:tcPr>
          <w:p w:rsidR="00B527FC" w:rsidRPr="006B321E" w:rsidRDefault="00B527FC" w:rsidP="00F05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B527FC" w:rsidRPr="006B321E" w:rsidRDefault="00B527FC" w:rsidP="00F05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16.50-17.20, четверг</w:t>
            </w:r>
          </w:p>
        </w:tc>
        <w:tc>
          <w:tcPr>
            <w:tcW w:w="3827" w:type="dxa"/>
            <w:vAlign w:val="bottom"/>
          </w:tcPr>
          <w:p w:rsidR="00B527FC" w:rsidRPr="006B321E" w:rsidRDefault="00B527FC" w:rsidP="004217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Гуськов Максим</w:t>
            </w:r>
          </w:p>
        </w:tc>
        <w:tc>
          <w:tcPr>
            <w:tcW w:w="3827" w:type="dxa"/>
            <w:vAlign w:val="bottom"/>
          </w:tcPr>
          <w:p w:rsidR="00B527FC" w:rsidRPr="006B321E" w:rsidRDefault="00B527FC" w:rsidP="004217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Гитара,1</w:t>
            </w:r>
          </w:p>
        </w:tc>
        <w:tc>
          <w:tcPr>
            <w:tcW w:w="3763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527FC" w:rsidRPr="006B321E" w:rsidTr="006B321E">
        <w:tc>
          <w:tcPr>
            <w:tcW w:w="817" w:type="dxa"/>
          </w:tcPr>
          <w:p w:rsidR="00B527FC" w:rsidRPr="006B321E" w:rsidRDefault="00B527FC" w:rsidP="00F05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527FC" w:rsidRPr="006B321E" w:rsidRDefault="00B527FC" w:rsidP="000E4A3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12.10-12.40,суббота</w:t>
            </w:r>
          </w:p>
        </w:tc>
        <w:tc>
          <w:tcPr>
            <w:tcW w:w="3827" w:type="dxa"/>
          </w:tcPr>
          <w:p w:rsidR="00B527FC" w:rsidRPr="006B321E" w:rsidRDefault="00B527FC" w:rsidP="000E4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Гарипов Марсель</w:t>
            </w:r>
          </w:p>
        </w:tc>
        <w:tc>
          <w:tcPr>
            <w:tcW w:w="3827" w:type="dxa"/>
          </w:tcPr>
          <w:p w:rsidR="00B527FC" w:rsidRPr="006B321E" w:rsidRDefault="00B527FC" w:rsidP="000E4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Флейта,1</w:t>
            </w:r>
          </w:p>
        </w:tc>
        <w:tc>
          <w:tcPr>
            <w:tcW w:w="3763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527FC" w:rsidRPr="006B321E" w:rsidTr="006B321E">
        <w:tc>
          <w:tcPr>
            <w:tcW w:w="817" w:type="dxa"/>
          </w:tcPr>
          <w:p w:rsidR="00B527FC" w:rsidRPr="006B321E" w:rsidRDefault="00B527FC" w:rsidP="00F05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B527FC" w:rsidRPr="006B321E" w:rsidRDefault="00B527FC" w:rsidP="00F05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12.50- 13.20,вторник</w:t>
            </w:r>
          </w:p>
          <w:p w:rsidR="00B527FC" w:rsidRPr="006B321E" w:rsidRDefault="00B527FC" w:rsidP="00F05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12.50- 13.20, четверг</w:t>
            </w:r>
          </w:p>
        </w:tc>
        <w:tc>
          <w:tcPr>
            <w:tcW w:w="3827" w:type="dxa"/>
            <w:vAlign w:val="bottom"/>
          </w:tcPr>
          <w:p w:rsidR="00B527FC" w:rsidRPr="006B321E" w:rsidRDefault="00B527FC" w:rsidP="004217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Милат Арда</w:t>
            </w:r>
          </w:p>
        </w:tc>
        <w:tc>
          <w:tcPr>
            <w:tcW w:w="3827" w:type="dxa"/>
            <w:vAlign w:val="bottom"/>
          </w:tcPr>
          <w:p w:rsidR="00B527FC" w:rsidRPr="006B321E" w:rsidRDefault="00B527FC" w:rsidP="004217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Домра 2</w:t>
            </w:r>
          </w:p>
        </w:tc>
        <w:tc>
          <w:tcPr>
            <w:tcW w:w="3763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527FC" w:rsidRPr="006B321E" w:rsidTr="006B321E">
        <w:tc>
          <w:tcPr>
            <w:tcW w:w="817" w:type="dxa"/>
          </w:tcPr>
          <w:p w:rsidR="00B527FC" w:rsidRPr="006B321E" w:rsidRDefault="00B527FC" w:rsidP="00F05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B527FC" w:rsidRPr="006B321E" w:rsidRDefault="00B527FC" w:rsidP="00F05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12.50- 13.20 среда</w:t>
            </w:r>
          </w:p>
          <w:p w:rsidR="00B527FC" w:rsidRPr="006B321E" w:rsidRDefault="00B527FC" w:rsidP="00F05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12.50- 13.20, суббота</w:t>
            </w:r>
          </w:p>
        </w:tc>
        <w:tc>
          <w:tcPr>
            <w:tcW w:w="3827" w:type="dxa"/>
            <w:vAlign w:val="bottom"/>
          </w:tcPr>
          <w:p w:rsidR="00B527FC" w:rsidRPr="006B321E" w:rsidRDefault="00B527FC" w:rsidP="004217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Шмелев Александр</w:t>
            </w:r>
          </w:p>
        </w:tc>
        <w:tc>
          <w:tcPr>
            <w:tcW w:w="3827" w:type="dxa"/>
            <w:vAlign w:val="bottom"/>
          </w:tcPr>
          <w:p w:rsidR="00B527FC" w:rsidRPr="006B321E" w:rsidRDefault="00B527FC" w:rsidP="004217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Гитара 2</w:t>
            </w:r>
          </w:p>
        </w:tc>
        <w:tc>
          <w:tcPr>
            <w:tcW w:w="3763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527FC" w:rsidRPr="006B321E" w:rsidTr="006B321E">
        <w:tc>
          <w:tcPr>
            <w:tcW w:w="817" w:type="dxa"/>
          </w:tcPr>
          <w:p w:rsidR="00B527FC" w:rsidRPr="006B321E" w:rsidRDefault="00B527FC" w:rsidP="00F05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B527FC" w:rsidRPr="006B321E" w:rsidRDefault="00B527FC" w:rsidP="005618BD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13.30-14.00,среда</w:t>
            </w:r>
          </w:p>
        </w:tc>
        <w:tc>
          <w:tcPr>
            <w:tcW w:w="3827" w:type="dxa"/>
          </w:tcPr>
          <w:p w:rsidR="00B527FC" w:rsidRPr="006B321E" w:rsidRDefault="00B527FC" w:rsidP="000E4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Шамсутдинов Илья</w:t>
            </w:r>
          </w:p>
        </w:tc>
        <w:tc>
          <w:tcPr>
            <w:tcW w:w="3827" w:type="dxa"/>
          </w:tcPr>
          <w:p w:rsidR="00B527FC" w:rsidRPr="006B321E" w:rsidRDefault="00B527FC" w:rsidP="000E4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Гитара 2</w:t>
            </w:r>
          </w:p>
        </w:tc>
        <w:tc>
          <w:tcPr>
            <w:tcW w:w="3763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527FC" w:rsidRPr="006B321E" w:rsidTr="006B321E">
        <w:tc>
          <w:tcPr>
            <w:tcW w:w="817" w:type="dxa"/>
          </w:tcPr>
          <w:p w:rsidR="00B527FC" w:rsidRPr="006B321E" w:rsidRDefault="00B527FC" w:rsidP="00F05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B527FC" w:rsidRPr="006B321E" w:rsidRDefault="00B527FC" w:rsidP="000E4A3F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14.10-14.40,среда</w:t>
            </w:r>
          </w:p>
          <w:p w:rsidR="00B527FC" w:rsidRPr="006B321E" w:rsidRDefault="00B527FC" w:rsidP="000E4A3F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13.30-14.00, суббота</w:t>
            </w:r>
          </w:p>
        </w:tc>
        <w:tc>
          <w:tcPr>
            <w:tcW w:w="3827" w:type="dxa"/>
          </w:tcPr>
          <w:p w:rsidR="00B527FC" w:rsidRPr="006B321E" w:rsidRDefault="00B527FC" w:rsidP="000E4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Набиулинна Камилла</w:t>
            </w:r>
          </w:p>
        </w:tc>
        <w:tc>
          <w:tcPr>
            <w:tcW w:w="3827" w:type="dxa"/>
          </w:tcPr>
          <w:p w:rsidR="00B527FC" w:rsidRPr="006B321E" w:rsidRDefault="00B527FC" w:rsidP="000E4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Флейта,2</w:t>
            </w:r>
          </w:p>
        </w:tc>
        <w:tc>
          <w:tcPr>
            <w:tcW w:w="3763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527FC" w:rsidRPr="006B321E" w:rsidTr="006B321E">
        <w:tc>
          <w:tcPr>
            <w:tcW w:w="817" w:type="dxa"/>
          </w:tcPr>
          <w:p w:rsidR="00B527FC" w:rsidRPr="006B321E" w:rsidRDefault="00B527FC" w:rsidP="00F05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B527FC" w:rsidRPr="006B321E" w:rsidRDefault="00B527FC" w:rsidP="000E4A3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12.10-12.40, вторник,</w:t>
            </w:r>
          </w:p>
          <w:p w:rsidR="00B527FC" w:rsidRPr="006B321E" w:rsidRDefault="00B527FC" w:rsidP="000E4A3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12.10-12.40, четверг</w:t>
            </w:r>
          </w:p>
        </w:tc>
        <w:tc>
          <w:tcPr>
            <w:tcW w:w="3827" w:type="dxa"/>
          </w:tcPr>
          <w:p w:rsidR="00B527FC" w:rsidRPr="006B321E" w:rsidRDefault="00B527FC" w:rsidP="000E4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Хабарова  Карина</w:t>
            </w:r>
          </w:p>
        </w:tc>
        <w:tc>
          <w:tcPr>
            <w:tcW w:w="3827" w:type="dxa"/>
          </w:tcPr>
          <w:p w:rsidR="00B527FC" w:rsidRPr="006B321E" w:rsidRDefault="00B527FC" w:rsidP="000E4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Флейта 2 </w:t>
            </w:r>
          </w:p>
        </w:tc>
        <w:tc>
          <w:tcPr>
            <w:tcW w:w="3763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527FC" w:rsidRPr="006B321E" w:rsidTr="006B321E">
        <w:tc>
          <w:tcPr>
            <w:tcW w:w="817" w:type="dxa"/>
          </w:tcPr>
          <w:p w:rsidR="00B527FC" w:rsidRPr="006B321E" w:rsidRDefault="00B527FC" w:rsidP="00F05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B527FC" w:rsidRPr="006B321E" w:rsidRDefault="00B527FC" w:rsidP="005618BD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18.00 -18.30, пятница</w:t>
            </w:r>
          </w:p>
        </w:tc>
        <w:tc>
          <w:tcPr>
            <w:tcW w:w="3827" w:type="dxa"/>
          </w:tcPr>
          <w:p w:rsidR="00B527FC" w:rsidRPr="006B321E" w:rsidRDefault="00B527FC" w:rsidP="000E4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Гасимова Камилла</w:t>
            </w:r>
          </w:p>
        </w:tc>
        <w:tc>
          <w:tcPr>
            <w:tcW w:w="3827" w:type="dxa"/>
          </w:tcPr>
          <w:p w:rsidR="00B527FC" w:rsidRPr="006B321E" w:rsidRDefault="00B527FC" w:rsidP="000E4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Гитара,3</w:t>
            </w:r>
          </w:p>
        </w:tc>
        <w:tc>
          <w:tcPr>
            <w:tcW w:w="3763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527FC" w:rsidRPr="006B321E" w:rsidTr="006B321E">
        <w:trPr>
          <w:trHeight w:val="270"/>
        </w:trPr>
        <w:tc>
          <w:tcPr>
            <w:tcW w:w="817" w:type="dxa"/>
          </w:tcPr>
          <w:p w:rsidR="00B527FC" w:rsidRPr="006B321E" w:rsidRDefault="00B527FC" w:rsidP="00F05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B527FC" w:rsidRPr="006B321E" w:rsidRDefault="00B527FC" w:rsidP="000E4A3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16.10 – 16.40,среда</w:t>
            </w:r>
          </w:p>
          <w:p w:rsidR="00B527FC" w:rsidRPr="006B321E" w:rsidRDefault="00B527FC" w:rsidP="000E4A3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14.10-14.40, суббота</w:t>
            </w:r>
          </w:p>
        </w:tc>
        <w:tc>
          <w:tcPr>
            <w:tcW w:w="3827" w:type="dxa"/>
          </w:tcPr>
          <w:p w:rsidR="00B527FC" w:rsidRPr="006B321E" w:rsidRDefault="00B527FC" w:rsidP="000E4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Мосунов  Данил</w:t>
            </w:r>
          </w:p>
        </w:tc>
        <w:tc>
          <w:tcPr>
            <w:tcW w:w="3827" w:type="dxa"/>
          </w:tcPr>
          <w:p w:rsidR="00B527FC" w:rsidRPr="006B321E" w:rsidRDefault="00B527FC" w:rsidP="000E4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Гитара, 3</w:t>
            </w:r>
          </w:p>
        </w:tc>
        <w:tc>
          <w:tcPr>
            <w:tcW w:w="3763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527FC" w:rsidRPr="006B321E" w:rsidTr="006B321E">
        <w:trPr>
          <w:trHeight w:val="270"/>
        </w:trPr>
        <w:tc>
          <w:tcPr>
            <w:tcW w:w="817" w:type="dxa"/>
          </w:tcPr>
          <w:p w:rsidR="00B527FC" w:rsidRPr="006B321E" w:rsidRDefault="00B527FC" w:rsidP="00F05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B527FC" w:rsidRPr="006B321E" w:rsidRDefault="00B527FC" w:rsidP="000E4A3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13.30-14.00, вторник</w:t>
            </w:r>
          </w:p>
          <w:p w:rsidR="00B527FC" w:rsidRPr="006B321E" w:rsidRDefault="00B527FC" w:rsidP="000E4A3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13.30-14.00, суббота</w:t>
            </w:r>
          </w:p>
        </w:tc>
        <w:tc>
          <w:tcPr>
            <w:tcW w:w="3827" w:type="dxa"/>
          </w:tcPr>
          <w:p w:rsidR="00B527FC" w:rsidRPr="006B321E" w:rsidRDefault="00B527FC" w:rsidP="000E4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Зиннатуллина Алия</w:t>
            </w:r>
          </w:p>
        </w:tc>
        <w:tc>
          <w:tcPr>
            <w:tcW w:w="3827" w:type="dxa"/>
          </w:tcPr>
          <w:p w:rsidR="00B527FC" w:rsidRPr="006B321E" w:rsidRDefault="00B527FC" w:rsidP="000E4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Домра, спец,4 </w:t>
            </w:r>
          </w:p>
        </w:tc>
        <w:tc>
          <w:tcPr>
            <w:tcW w:w="3763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527FC" w:rsidRPr="006B321E" w:rsidTr="006B321E">
        <w:trPr>
          <w:trHeight w:val="225"/>
        </w:trPr>
        <w:tc>
          <w:tcPr>
            <w:tcW w:w="817" w:type="dxa"/>
          </w:tcPr>
          <w:p w:rsidR="00B527FC" w:rsidRPr="006B321E" w:rsidRDefault="00B527FC" w:rsidP="00F05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15.30-16.00, вторник</w:t>
            </w:r>
          </w:p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14.10-14.40, четверг</w:t>
            </w:r>
          </w:p>
        </w:tc>
        <w:tc>
          <w:tcPr>
            <w:tcW w:w="3827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Чередина Олеся</w:t>
            </w:r>
          </w:p>
        </w:tc>
        <w:tc>
          <w:tcPr>
            <w:tcW w:w="3827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Домра спец 6</w:t>
            </w:r>
          </w:p>
        </w:tc>
        <w:tc>
          <w:tcPr>
            <w:tcW w:w="3763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527FC" w:rsidRPr="006B321E" w:rsidTr="006B321E">
        <w:trPr>
          <w:trHeight w:val="225"/>
        </w:trPr>
        <w:tc>
          <w:tcPr>
            <w:tcW w:w="817" w:type="dxa"/>
          </w:tcPr>
          <w:p w:rsidR="00B527FC" w:rsidRPr="006B321E" w:rsidRDefault="00B527FC" w:rsidP="00F05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16.10-16.40,четверг</w:t>
            </w:r>
          </w:p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14.10-14.40, вторник</w:t>
            </w:r>
          </w:p>
        </w:tc>
        <w:tc>
          <w:tcPr>
            <w:tcW w:w="3827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Каплан Владислав</w:t>
            </w:r>
          </w:p>
        </w:tc>
        <w:tc>
          <w:tcPr>
            <w:tcW w:w="3827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Домра спец 6</w:t>
            </w:r>
          </w:p>
        </w:tc>
        <w:tc>
          <w:tcPr>
            <w:tcW w:w="3763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527FC" w:rsidRPr="006B321E" w:rsidTr="006B321E">
        <w:tc>
          <w:tcPr>
            <w:tcW w:w="817" w:type="dxa"/>
          </w:tcPr>
          <w:p w:rsidR="00B527FC" w:rsidRPr="006B321E" w:rsidRDefault="00B527FC" w:rsidP="00F05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13.30-14.00, вторник</w:t>
            </w:r>
          </w:p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15.30 -16.00, суббота</w:t>
            </w:r>
          </w:p>
        </w:tc>
        <w:tc>
          <w:tcPr>
            <w:tcW w:w="3827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Загирова Зарина</w:t>
            </w:r>
          </w:p>
        </w:tc>
        <w:tc>
          <w:tcPr>
            <w:tcW w:w="3827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Домра спец ,6</w:t>
            </w:r>
          </w:p>
        </w:tc>
        <w:tc>
          <w:tcPr>
            <w:tcW w:w="3763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527FC" w:rsidRPr="006B321E" w:rsidTr="006B321E">
        <w:tc>
          <w:tcPr>
            <w:tcW w:w="817" w:type="dxa"/>
          </w:tcPr>
          <w:p w:rsidR="00B527FC" w:rsidRPr="006B321E" w:rsidRDefault="00B527FC" w:rsidP="00F05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16.50-17.20, вторник</w:t>
            </w:r>
          </w:p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14.50 -15.20, суббота</w:t>
            </w:r>
          </w:p>
        </w:tc>
        <w:tc>
          <w:tcPr>
            <w:tcW w:w="3827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Косова Валерия </w:t>
            </w:r>
          </w:p>
        </w:tc>
        <w:tc>
          <w:tcPr>
            <w:tcW w:w="3827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Флейта,6</w:t>
            </w:r>
          </w:p>
        </w:tc>
        <w:tc>
          <w:tcPr>
            <w:tcW w:w="3763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527FC" w:rsidRPr="006B321E" w:rsidTr="006B321E">
        <w:tc>
          <w:tcPr>
            <w:tcW w:w="817" w:type="dxa"/>
          </w:tcPr>
          <w:p w:rsidR="00B527FC" w:rsidRPr="006B321E" w:rsidRDefault="00B527FC" w:rsidP="00F05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16.50-17.20,среда</w:t>
            </w:r>
          </w:p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14.50 -15.20 четверг</w:t>
            </w:r>
          </w:p>
        </w:tc>
        <w:tc>
          <w:tcPr>
            <w:tcW w:w="3827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Мосунов Руслан</w:t>
            </w:r>
          </w:p>
        </w:tc>
        <w:tc>
          <w:tcPr>
            <w:tcW w:w="3827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Гитара7</w:t>
            </w:r>
          </w:p>
        </w:tc>
        <w:tc>
          <w:tcPr>
            <w:tcW w:w="3763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527FC" w:rsidRPr="006B321E" w:rsidTr="006B321E">
        <w:trPr>
          <w:trHeight w:val="585"/>
        </w:trPr>
        <w:tc>
          <w:tcPr>
            <w:tcW w:w="817" w:type="dxa"/>
          </w:tcPr>
          <w:p w:rsidR="00B527FC" w:rsidRPr="006B321E" w:rsidRDefault="00B527FC" w:rsidP="00F05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14.50 -15.20,среда</w:t>
            </w:r>
          </w:p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15.30 -16.00, четверг</w:t>
            </w:r>
          </w:p>
        </w:tc>
        <w:tc>
          <w:tcPr>
            <w:tcW w:w="3827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Яруллин Амирхан</w:t>
            </w:r>
          </w:p>
        </w:tc>
        <w:tc>
          <w:tcPr>
            <w:tcW w:w="3827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Гитара7</w:t>
            </w:r>
          </w:p>
        </w:tc>
        <w:tc>
          <w:tcPr>
            <w:tcW w:w="3763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  <w:lang w:val="en-US"/>
              </w:rPr>
              <w:t>What Sapp</w:t>
            </w:r>
          </w:p>
        </w:tc>
      </w:tr>
      <w:tr w:rsidR="00B527FC" w:rsidRPr="006B321E" w:rsidTr="006B321E">
        <w:trPr>
          <w:trHeight w:val="915"/>
        </w:trPr>
        <w:tc>
          <w:tcPr>
            <w:tcW w:w="817" w:type="dxa"/>
          </w:tcPr>
          <w:p w:rsidR="00B527FC" w:rsidRPr="006B321E" w:rsidRDefault="00B527FC" w:rsidP="00F050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B527FC" w:rsidRPr="006B321E" w:rsidRDefault="00B527FC" w:rsidP="006B321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16.10 – 16.40, суббота,</w:t>
            </w:r>
          </w:p>
          <w:p w:rsidR="00B527FC" w:rsidRPr="006B321E" w:rsidRDefault="00B527FC" w:rsidP="006B321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16.50-17.20, суббота</w:t>
            </w:r>
          </w:p>
        </w:tc>
        <w:tc>
          <w:tcPr>
            <w:tcW w:w="3827" w:type="dxa"/>
          </w:tcPr>
          <w:p w:rsidR="00B527FC" w:rsidRPr="006B321E" w:rsidRDefault="00B527FC" w:rsidP="006B321E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Решетников Матвей </w:t>
            </w:r>
          </w:p>
        </w:tc>
        <w:tc>
          <w:tcPr>
            <w:tcW w:w="3827" w:type="dxa"/>
          </w:tcPr>
          <w:p w:rsidR="00B527FC" w:rsidRPr="006B321E" w:rsidRDefault="00B527FC" w:rsidP="006B321E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Гитара,5</w:t>
            </w:r>
          </w:p>
        </w:tc>
        <w:tc>
          <w:tcPr>
            <w:tcW w:w="3763" w:type="dxa"/>
          </w:tcPr>
          <w:p w:rsidR="00B527FC" w:rsidRPr="006B321E" w:rsidRDefault="00B527FC" w:rsidP="006B321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321E">
              <w:rPr>
                <w:rFonts w:ascii="Times New Roman" w:hAnsi="Times New Roman"/>
                <w:sz w:val="24"/>
                <w:szCs w:val="24"/>
                <w:lang w:val="en-US"/>
              </w:rPr>
              <w:t>What Sapp</w:t>
            </w:r>
          </w:p>
        </w:tc>
      </w:tr>
      <w:tr w:rsidR="00B527FC" w:rsidRPr="006B321E" w:rsidTr="006B321E">
        <w:trPr>
          <w:trHeight w:val="600"/>
        </w:trPr>
        <w:tc>
          <w:tcPr>
            <w:tcW w:w="817" w:type="dxa"/>
          </w:tcPr>
          <w:p w:rsidR="00B527FC" w:rsidRPr="006B321E" w:rsidRDefault="00B527FC" w:rsidP="00F050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18.00 -18.30, понедельник</w:t>
            </w:r>
          </w:p>
        </w:tc>
        <w:tc>
          <w:tcPr>
            <w:tcW w:w="3827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Зинатуллина - Загирова</w:t>
            </w:r>
          </w:p>
        </w:tc>
        <w:tc>
          <w:tcPr>
            <w:tcW w:w="3827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Доп гитара</w:t>
            </w:r>
          </w:p>
        </w:tc>
        <w:tc>
          <w:tcPr>
            <w:tcW w:w="3763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  <w:lang w:val="en-US"/>
              </w:rPr>
              <w:t>What Sapp</w:t>
            </w:r>
          </w:p>
        </w:tc>
      </w:tr>
      <w:tr w:rsidR="00B527FC" w:rsidRPr="006B321E" w:rsidTr="006B321E">
        <w:trPr>
          <w:trHeight w:val="900"/>
        </w:trPr>
        <w:tc>
          <w:tcPr>
            <w:tcW w:w="817" w:type="dxa"/>
          </w:tcPr>
          <w:p w:rsidR="00B527FC" w:rsidRPr="006B321E" w:rsidRDefault="00B527FC" w:rsidP="00F050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18.40- 19.10 понедельник</w:t>
            </w:r>
          </w:p>
        </w:tc>
        <w:tc>
          <w:tcPr>
            <w:tcW w:w="3827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Каплан – Чередина </w:t>
            </w:r>
          </w:p>
        </w:tc>
        <w:tc>
          <w:tcPr>
            <w:tcW w:w="3827" w:type="dxa"/>
          </w:tcPr>
          <w:p w:rsidR="00B527FC" w:rsidRPr="006B321E" w:rsidRDefault="00B527FC" w:rsidP="006B32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Доп.гитара</w:t>
            </w:r>
          </w:p>
        </w:tc>
        <w:tc>
          <w:tcPr>
            <w:tcW w:w="3763" w:type="dxa"/>
          </w:tcPr>
          <w:p w:rsidR="00B527FC" w:rsidRPr="006B321E" w:rsidRDefault="00B527FC" w:rsidP="006B321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321E">
              <w:rPr>
                <w:rFonts w:ascii="Times New Roman" w:hAnsi="Times New Roman"/>
                <w:sz w:val="24"/>
                <w:szCs w:val="24"/>
                <w:lang w:val="en-US"/>
              </w:rPr>
              <w:t>What Sapp</w:t>
            </w:r>
          </w:p>
        </w:tc>
      </w:tr>
      <w:tr w:rsidR="00B527FC" w:rsidRPr="006B321E" w:rsidTr="006B321E">
        <w:trPr>
          <w:trHeight w:val="180"/>
        </w:trPr>
        <w:tc>
          <w:tcPr>
            <w:tcW w:w="817" w:type="dxa"/>
          </w:tcPr>
          <w:p w:rsidR="00B527FC" w:rsidRPr="006B321E" w:rsidRDefault="00B527FC" w:rsidP="00F050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B527FC" w:rsidRPr="006B321E" w:rsidRDefault="00B527FC" w:rsidP="006B321E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3827" w:type="dxa"/>
          </w:tcPr>
          <w:p w:rsidR="00B527FC" w:rsidRPr="006B321E" w:rsidRDefault="00B527FC" w:rsidP="006B321E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Ансамбль гитар</w:t>
            </w:r>
          </w:p>
        </w:tc>
        <w:tc>
          <w:tcPr>
            <w:tcW w:w="3827" w:type="dxa"/>
          </w:tcPr>
          <w:p w:rsidR="00B527FC" w:rsidRPr="006B321E" w:rsidRDefault="00B527FC" w:rsidP="006B321E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B527FC" w:rsidRPr="006B321E" w:rsidRDefault="00B527FC" w:rsidP="006B321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321E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B527FC" w:rsidRPr="006B321E" w:rsidTr="006B321E">
        <w:trPr>
          <w:trHeight w:val="330"/>
        </w:trPr>
        <w:tc>
          <w:tcPr>
            <w:tcW w:w="817" w:type="dxa"/>
          </w:tcPr>
          <w:p w:rsidR="00B527FC" w:rsidRPr="006B321E" w:rsidRDefault="00B527FC" w:rsidP="00F050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B527FC" w:rsidRPr="006B321E" w:rsidRDefault="00B527FC" w:rsidP="006B321E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sz w:val="24"/>
                <w:szCs w:val="24"/>
              </w:rPr>
              <w:t>16.10 – 16.40</w:t>
            </w:r>
          </w:p>
        </w:tc>
        <w:tc>
          <w:tcPr>
            <w:tcW w:w="3827" w:type="dxa"/>
          </w:tcPr>
          <w:p w:rsidR="00B527FC" w:rsidRPr="006B321E" w:rsidRDefault="00B527FC" w:rsidP="006B321E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Ансамбль Балагуры</w:t>
            </w:r>
          </w:p>
        </w:tc>
        <w:tc>
          <w:tcPr>
            <w:tcW w:w="3827" w:type="dxa"/>
          </w:tcPr>
          <w:p w:rsidR="00B527FC" w:rsidRPr="006B321E" w:rsidRDefault="00B527FC" w:rsidP="006B321E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B527FC" w:rsidRPr="006B321E" w:rsidRDefault="00B527FC" w:rsidP="006B321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321E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</w:tbl>
    <w:p w:rsidR="00B527FC" w:rsidRPr="006B321E" w:rsidRDefault="00B527FC" w:rsidP="00BF26C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B527FC" w:rsidRPr="006B321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26CE"/>
    <w:rsid w:val="000E4A3F"/>
    <w:rsid w:val="00221DD6"/>
    <w:rsid w:val="002929A2"/>
    <w:rsid w:val="002F4E6A"/>
    <w:rsid w:val="00340726"/>
    <w:rsid w:val="0042170E"/>
    <w:rsid w:val="00475530"/>
    <w:rsid w:val="004852B6"/>
    <w:rsid w:val="004E0D93"/>
    <w:rsid w:val="005618BD"/>
    <w:rsid w:val="006B321E"/>
    <w:rsid w:val="006B4829"/>
    <w:rsid w:val="006F6797"/>
    <w:rsid w:val="00703C2B"/>
    <w:rsid w:val="00723F19"/>
    <w:rsid w:val="008D1B97"/>
    <w:rsid w:val="008E5C45"/>
    <w:rsid w:val="009A7D09"/>
    <w:rsid w:val="00A26AF8"/>
    <w:rsid w:val="00B527FC"/>
    <w:rsid w:val="00BF26CE"/>
    <w:rsid w:val="00C15E66"/>
    <w:rsid w:val="00CC464E"/>
    <w:rsid w:val="00DA63C7"/>
    <w:rsid w:val="00E22DD5"/>
    <w:rsid w:val="00E84690"/>
    <w:rsid w:val="00ED698D"/>
    <w:rsid w:val="00F05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C2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F26C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670</TotalTime>
  <Pages>2</Pages>
  <Words>272</Words>
  <Characters>1552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инна</cp:lastModifiedBy>
  <cp:revision>9</cp:revision>
  <dcterms:created xsi:type="dcterms:W3CDTF">2020-04-06T10:46:00Z</dcterms:created>
  <dcterms:modified xsi:type="dcterms:W3CDTF">2020-04-10T13:32:00Z</dcterms:modified>
</cp:coreProperties>
</file>